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EF33" w14:textId="77777777" w:rsidR="00331991" w:rsidRDefault="00331991" w:rsidP="00BD3F3B">
      <w:pPr>
        <w:framePr w:w="4021" w:h="1201" w:hSpace="180" w:wrap="around" w:vAnchor="text" w:hAnchor="page" w:x="7021" w:y="-358"/>
        <w:widowControl/>
        <w:autoSpaceDE w:val="0"/>
        <w:autoSpaceDN w:val="0"/>
        <w:snapToGrid w:val="0"/>
        <w:textAlignment w:val="bottom"/>
        <w:rPr>
          <w:rFonts w:ascii="Arial Black" w:hAnsi="Arial Black"/>
          <w:color w:val="0000FF"/>
          <w:sz w:val="22"/>
          <w:szCs w:val="22"/>
        </w:rPr>
      </w:pPr>
      <w:r>
        <w:rPr>
          <w:rFonts w:ascii="Arial Black" w:hAnsi="Arial Black"/>
          <w:color w:val="0000FF"/>
          <w:w w:val="80"/>
          <w:sz w:val="22"/>
          <w:szCs w:val="22"/>
          <w:lang w:val="en-GB"/>
        </w:rPr>
        <w:t xml:space="preserve">Correspondence Address </w:t>
      </w:r>
      <w:r>
        <w:rPr>
          <w:rFonts w:ascii="MS Mincho" w:eastAsia="MS Mincho" w:hAnsi="MS Mincho" w:cs="MS Mincho" w:hint="eastAsia"/>
          <w:color w:val="0000FF"/>
          <w:sz w:val="22"/>
          <w:szCs w:val="22"/>
        </w:rPr>
        <w:t>通信地址</w:t>
      </w:r>
      <w:r>
        <w:rPr>
          <w:rFonts w:ascii="Arial Black" w:hAnsi="Arial Black"/>
          <w:color w:val="0000FF"/>
          <w:sz w:val="22"/>
          <w:szCs w:val="22"/>
        </w:rPr>
        <w:t>:</w:t>
      </w:r>
    </w:p>
    <w:p w14:paraId="08183798" w14:textId="77777777" w:rsidR="00331991" w:rsidRDefault="00331991" w:rsidP="00BD3F3B">
      <w:pPr>
        <w:framePr w:w="4021" w:h="1201" w:hSpace="180" w:wrap="around" w:vAnchor="text" w:hAnchor="page" w:x="7021" w:y="-35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smartTag w:uri="urn:schemas-microsoft-com:office:smarttags" w:element="address">
        <w:smartTag w:uri="urn:schemas-microsoft-com:office:smarttags" w:element="Street">
          <w:r>
            <w:rPr>
              <w:rFonts w:hint="eastAsia"/>
              <w:color w:val="0000FF"/>
              <w:sz w:val="20"/>
            </w:rPr>
            <w:t>349 London Road</w:t>
          </w:r>
        </w:smartTag>
        <w:r>
          <w:rPr>
            <w:rFonts w:hint="eastAsia"/>
            <w:color w:val="0000FF"/>
            <w:sz w:val="20"/>
          </w:rPr>
          <w:t>,</w:t>
        </w:r>
        <w:r>
          <w:rPr>
            <w:color w:val="0000FF"/>
            <w:sz w:val="20"/>
          </w:rPr>
          <w:t xml:space="preserve"> </w:t>
        </w:r>
        <w:smartTag w:uri="urn:schemas-microsoft-com:office:smarttags" w:element="City">
          <w:r>
            <w:rPr>
              <w:rFonts w:hint="eastAsia"/>
              <w:color w:val="0000FF"/>
              <w:sz w:val="20"/>
            </w:rPr>
            <w:t>Sheffield</w:t>
          </w:r>
        </w:smartTag>
        <w:r>
          <w:rPr>
            <w:rFonts w:hint="eastAsia"/>
            <w:color w:val="0000FF"/>
            <w:sz w:val="20"/>
          </w:rPr>
          <w:t xml:space="preserve"> </w:t>
        </w:r>
        <w:smartTag w:uri="urn:schemas-microsoft-com:office:smarttags" w:element="PostalCode">
          <w:r>
            <w:rPr>
              <w:rFonts w:hint="eastAsia"/>
              <w:color w:val="0000FF"/>
              <w:sz w:val="20"/>
            </w:rPr>
            <w:t>S2 4NG</w:t>
          </w:r>
        </w:smartTag>
      </w:smartTag>
    </w:p>
    <w:p w14:paraId="01828B4B" w14:textId="00F79198" w:rsidR="00331991" w:rsidRDefault="00331991" w:rsidP="00BD3F3B">
      <w:pPr>
        <w:framePr w:w="4021" w:h="1201" w:hSpace="180" w:wrap="around" w:vAnchor="text" w:hAnchor="page" w:x="7021" w:y="-35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E-Mail:</w:t>
      </w:r>
      <w:r w:rsidR="003D1116">
        <w:rPr>
          <w:color w:val="0000FF"/>
          <w:sz w:val="20"/>
        </w:rPr>
        <w:t>chineseschoolregister</w:t>
      </w:r>
      <w:r w:rsidR="00A16402">
        <w:rPr>
          <w:color w:val="0000FF"/>
          <w:sz w:val="20"/>
        </w:rPr>
        <w:t>@gmail.com</w:t>
      </w:r>
    </w:p>
    <w:p w14:paraId="08267CB0" w14:textId="77777777" w:rsidR="00331991" w:rsidRDefault="008E06D9" w:rsidP="00BD3F3B">
      <w:pPr>
        <w:framePr w:w="4021" w:h="1201" w:hSpace="180" w:wrap="around" w:vAnchor="text" w:hAnchor="page" w:x="7021" w:y="-35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www.sheffieldchineseschool.weebly.com</w:t>
      </w:r>
    </w:p>
    <w:p w14:paraId="478A2782" w14:textId="77777777" w:rsidR="00331991" w:rsidRDefault="00833FF2">
      <w:pPr>
        <w:widowControl/>
        <w:autoSpaceDE w:val="0"/>
        <w:autoSpaceDN w:val="0"/>
        <w:snapToGrid w:val="0"/>
        <w:jc w:val="right"/>
        <w:textAlignment w:val="bottom"/>
        <w:rPr>
          <w:color w:val="0000FF"/>
          <w:sz w:val="22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8CD08B" wp14:editId="3AE308ED">
                <wp:simplePos x="0" y="0"/>
                <wp:positionH relativeFrom="margin">
                  <wp:align>left</wp:align>
                </wp:positionH>
                <wp:positionV relativeFrom="paragraph">
                  <wp:posOffset>634</wp:posOffset>
                </wp:positionV>
                <wp:extent cx="3609975" cy="1495425"/>
                <wp:effectExtent l="0" t="0" r="9525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51370" w14:textId="60C62BF5" w:rsidR="00331991" w:rsidRDefault="0033199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eastAsia="金梅毛顏楷"/>
                                <w:color w:val="00008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金梅毛顏楷" w:eastAsia="金梅毛顏楷" w:hint="eastAsia"/>
                                <w:color w:val="000080"/>
                                <w:sz w:val="40"/>
                                <w:szCs w:val="40"/>
                              </w:rPr>
                              <w:t>雪埠華人會</w:t>
                            </w:r>
                          </w:p>
                          <w:p w14:paraId="4C705EC3" w14:textId="77777777" w:rsidR="00331991" w:rsidRDefault="0033199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ascii="金梅毛顏楷" w:eastAsia="金梅毛顏楷"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金梅毛顏楷" w:eastAsia="金梅毛顏楷" w:hint="eastAsia"/>
                                <w:color w:val="0000FF"/>
                                <w:sz w:val="56"/>
                                <w:szCs w:val="56"/>
                              </w:rPr>
                              <w:t>雪埠中文學校</w:t>
                            </w:r>
                          </w:p>
                          <w:p w14:paraId="0DF02BCB" w14:textId="77777777" w:rsidR="00331991" w:rsidRPr="008E06D9" w:rsidRDefault="0033199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ascii="Comic Sans MS" w:hAnsi="Comic Sans MS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8E06D9">
                              <w:rPr>
                                <w:rFonts w:ascii="Comic Sans MS" w:hAnsi="Comic Sans MS"/>
                                <w:b/>
                                <w:color w:val="0000FF"/>
                                <w:sz w:val="36"/>
                                <w:szCs w:val="36"/>
                              </w:rPr>
                              <w:t>Sheffield Chinese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CD08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.05pt;width:284.25pt;height:117.7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" stroked="f">
                <v:textbox inset="0,0,0,0">
                  <w:txbxContent>
                    <w:p w14:paraId="5C951370" w14:textId="60C62BF5" w:rsidR="00331991" w:rsidRDefault="0033199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eastAsia="金梅毛顏楷"/>
                          <w:color w:val="00008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金梅毛顏楷" w:eastAsia="金梅毛顏楷" w:hint="eastAsia"/>
                          <w:color w:val="000080"/>
                          <w:sz w:val="40"/>
                          <w:szCs w:val="40"/>
                        </w:rPr>
                        <w:t>雪埠華人會</w:t>
                      </w:r>
                    </w:p>
                    <w:p w14:paraId="4C705EC3" w14:textId="77777777" w:rsidR="00331991" w:rsidRDefault="0033199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ascii="金梅毛顏楷" w:eastAsia="金梅毛顏楷"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="金梅毛顏楷" w:eastAsia="金梅毛顏楷" w:hint="eastAsia"/>
                          <w:color w:val="0000FF"/>
                          <w:sz w:val="56"/>
                          <w:szCs w:val="56"/>
                        </w:rPr>
                        <w:t>雪埠中文學校</w:t>
                      </w:r>
                    </w:p>
                    <w:p w14:paraId="0DF02BCB" w14:textId="77777777" w:rsidR="00331991" w:rsidRPr="008E06D9" w:rsidRDefault="00331991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ascii="Comic Sans MS" w:hAnsi="Comic Sans MS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8E06D9">
                        <w:rPr>
                          <w:rFonts w:ascii="Comic Sans MS" w:hAnsi="Comic Sans MS"/>
                          <w:b/>
                          <w:color w:val="0000FF"/>
                          <w:sz w:val="36"/>
                          <w:szCs w:val="36"/>
                        </w:rPr>
                        <w:t>Sheffield Chinese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A74B7" w14:textId="77777777" w:rsidR="00331991" w:rsidRDefault="00331991">
      <w:pPr>
        <w:snapToGrid w:val="0"/>
        <w:spacing w:line="0" w:lineRule="atLeast"/>
        <w:rPr>
          <w:color w:val="0000FF"/>
          <w:szCs w:val="24"/>
        </w:rPr>
      </w:pPr>
    </w:p>
    <w:p w14:paraId="03FC6168" w14:textId="77777777" w:rsidR="00331991" w:rsidRDefault="00331991">
      <w:pPr>
        <w:snapToGrid w:val="0"/>
        <w:spacing w:line="0" w:lineRule="atLeast"/>
        <w:rPr>
          <w:szCs w:val="24"/>
        </w:rPr>
      </w:pPr>
    </w:p>
    <w:p w14:paraId="04318CDB" w14:textId="77777777" w:rsidR="00331991" w:rsidRDefault="00331991">
      <w:pPr>
        <w:framePr w:w="3961" w:h="720" w:hSpace="180" w:wrap="around" w:vAnchor="text" w:hAnchor="page" w:x="7021" w:y="185"/>
        <w:widowControl/>
        <w:autoSpaceDE w:val="0"/>
        <w:autoSpaceDN w:val="0"/>
        <w:snapToGrid w:val="0"/>
        <w:textAlignment w:val="bottom"/>
        <w:rPr>
          <w:rFonts w:ascii="Arial Black" w:hAnsi="Arial Black"/>
          <w:color w:val="0000FF"/>
          <w:sz w:val="20"/>
        </w:rPr>
      </w:pPr>
      <w:r>
        <w:rPr>
          <w:rFonts w:ascii="Arial Black" w:hAnsi="Arial Black"/>
          <w:color w:val="0000FF"/>
          <w:sz w:val="20"/>
          <w:lang w:val="en-GB"/>
        </w:rPr>
        <w:t xml:space="preserve">School Address </w:t>
      </w:r>
      <w:r>
        <w:rPr>
          <w:rFonts w:ascii="MS Mincho" w:eastAsia="MS Mincho" w:hAnsi="MS Mincho" w:cs="MS Mincho" w:hint="eastAsia"/>
          <w:color w:val="0000FF"/>
          <w:sz w:val="18"/>
          <w:szCs w:val="18"/>
        </w:rPr>
        <w:t>校址</w:t>
      </w:r>
      <w:r>
        <w:rPr>
          <w:rFonts w:ascii="Arial Black" w:hAnsi="Arial Black"/>
          <w:color w:val="0000FF"/>
          <w:sz w:val="18"/>
          <w:szCs w:val="18"/>
        </w:rPr>
        <w:t>:</w:t>
      </w:r>
    </w:p>
    <w:p w14:paraId="7BF55844" w14:textId="77777777" w:rsidR="00331991" w:rsidRDefault="00331991">
      <w:pPr>
        <w:framePr w:w="3961" w:h="720" w:hSpace="180" w:wrap="around" w:vAnchor="text" w:hAnchor="page" w:x="7021" w:y="185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smartTag w:uri="urn:schemas-microsoft-com:office:smarttags" w:element="place">
        <w:smartTag w:uri="urn:schemas-microsoft-com:office:smarttags" w:element="PlaceName">
          <w:r>
            <w:rPr>
              <w:color w:val="0000FF"/>
              <w:sz w:val="20"/>
            </w:rPr>
            <w:t>King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Name">
          <w:r>
            <w:rPr>
              <w:color w:val="0000FF"/>
              <w:sz w:val="20"/>
            </w:rPr>
            <w:t>Edward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Name">
          <w:r>
            <w:rPr>
              <w:color w:val="0000FF"/>
              <w:sz w:val="20"/>
            </w:rPr>
            <w:t>VII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Type">
          <w:r>
            <w:rPr>
              <w:color w:val="0000FF"/>
              <w:sz w:val="20"/>
            </w:rPr>
            <w:t>School</w:t>
          </w:r>
        </w:smartTag>
      </w:smartTag>
      <w:r>
        <w:rPr>
          <w:rFonts w:hint="eastAsia"/>
          <w:color w:val="0000FF"/>
          <w:sz w:val="20"/>
        </w:rPr>
        <w:t xml:space="preserve"> </w:t>
      </w:r>
    </w:p>
    <w:p w14:paraId="0E481713" w14:textId="77777777" w:rsidR="00331991" w:rsidRDefault="00331991">
      <w:pPr>
        <w:framePr w:w="3961" w:h="720" w:hSpace="180" w:wrap="around" w:vAnchor="text" w:hAnchor="page" w:x="7021" w:y="185"/>
        <w:widowControl/>
        <w:autoSpaceDE w:val="0"/>
        <w:autoSpaceDN w:val="0"/>
        <w:snapToGrid w:val="0"/>
        <w:textAlignment w:val="bottom"/>
        <w:rPr>
          <w:color w:val="0000FF"/>
        </w:rPr>
      </w:pPr>
      <w:smartTag w:uri="urn:schemas-microsoft-com:office:smarttags" w:element="address">
        <w:smartTag w:uri="urn:schemas-microsoft-com:office:smarttags" w:element="Street">
          <w:r>
            <w:rPr>
              <w:color w:val="0000FF"/>
              <w:sz w:val="20"/>
            </w:rPr>
            <w:t>Glossop Road</w:t>
          </w:r>
        </w:smartTag>
        <w:r>
          <w:rPr>
            <w:rFonts w:hint="eastAsia"/>
            <w:color w:val="0000FF"/>
            <w:sz w:val="20"/>
          </w:rPr>
          <w:t xml:space="preserve">, </w:t>
        </w:r>
        <w:smartTag w:uri="urn:schemas-microsoft-com:office:smarttags" w:element="City">
          <w:r>
            <w:rPr>
              <w:color w:val="0000FF"/>
              <w:sz w:val="20"/>
            </w:rPr>
            <w:t>Sheffield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ostalCode">
          <w:r>
            <w:rPr>
              <w:color w:val="0000FF"/>
              <w:sz w:val="20"/>
            </w:rPr>
            <w:t>S10 2WP</w:t>
          </w:r>
        </w:smartTag>
      </w:smartTag>
    </w:p>
    <w:p w14:paraId="7EA9FCCE" w14:textId="77777777" w:rsidR="00331991" w:rsidRDefault="00331991">
      <w:pPr>
        <w:snapToGrid w:val="0"/>
        <w:spacing w:line="0" w:lineRule="atLeast"/>
        <w:rPr>
          <w:szCs w:val="24"/>
        </w:rPr>
      </w:pPr>
    </w:p>
    <w:p w14:paraId="5A5460EC" w14:textId="77777777" w:rsidR="00331991" w:rsidRDefault="00331991">
      <w:pPr>
        <w:snapToGrid w:val="0"/>
        <w:spacing w:line="0" w:lineRule="atLeast"/>
        <w:rPr>
          <w:szCs w:val="24"/>
        </w:rPr>
      </w:pPr>
    </w:p>
    <w:p w14:paraId="721721C3" w14:textId="77777777" w:rsidR="00331991" w:rsidRDefault="00331991">
      <w:pPr>
        <w:widowControl/>
        <w:rPr>
          <w:rFonts w:ascii="華康中楷體" w:eastAsia="華康中楷體"/>
          <w:sz w:val="22"/>
        </w:rPr>
      </w:pPr>
    </w:p>
    <w:p w14:paraId="7C77227C" w14:textId="77777777" w:rsidR="00331991" w:rsidRDefault="00331991">
      <w:pPr>
        <w:rPr>
          <w:rFonts w:ascii="華康中楷體" w:eastAsia="華康中楷體"/>
          <w:sz w:val="22"/>
        </w:rPr>
      </w:pPr>
    </w:p>
    <w:p w14:paraId="0172D793" w14:textId="77777777" w:rsidR="003A1790" w:rsidRDefault="003A1790">
      <w:pPr>
        <w:rPr>
          <w:rFonts w:ascii="華康中楷體" w:eastAsia="華康中楷體"/>
          <w:sz w:val="22"/>
        </w:rPr>
      </w:pPr>
    </w:p>
    <w:p w14:paraId="49BCD711" w14:textId="6C9384C2" w:rsidR="009E27BC" w:rsidRDefault="009E27BC" w:rsidP="003D1116">
      <w:pPr>
        <w:rPr>
          <w:rFonts w:asciiTheme="minorHAnsi" w:hAnsiTheme="minorHAnsi" w:cstheme="minorHAnsi"/>
          <w:sz w:val="24"/>
          <w:szCs w:val="24"/>
        </w:rPr>
      </w:pPr>
      <w:bookmarkStart w:id="0" w:name="_Hlk76647269"/>
    </w:p>
    <w:p w14:paraId="0063B8D0" w14:textId="72E3BF3F" w:rsidR="009E27BC" w:rsidRDefault="009E27BC" w:rsidP="009E27BC">
      <w:pPr>
        <w:spacing w:after="160" w:line="259" w:lineRule="auto"/>
        <w:rPr>
          <w:rFonts w:cstheme="minorHAnsi"/>
        </w:rPr>
      </w:pPr>
      <w:r w:rsidRPr="009E27BC">
        <w:rPr>
          <w:rFonts w:cstheme="minorHAnsi"/>
        </w:rPr>
        <w:t>Dear teachers, parents, and students,</w:t>
      </w:r>
    </w:p>
    <w:p w14:paraId="0CB5B17F" w14:textId="7F103A9C" w:rsidR="009E27BC" w:rsidRDefault="009E27BC" w:rsidP="009E27BC">
      <w:pPr>
        <w:spacing w:after="160" w:line="259" w:lineRule="auto"/>
      </w:pPr>
      <w:r>
        <w:t xml:space="preserve">We hope you and your family have a very nice summer holiday. All the staff and teachers at Sheffield Chinese School are very much looking forward to welcoming you back to the school in September. Prior </w:t>
      </w:r>
      <w:r w:rsidR="003B6101">
        <w:t xml:space="preserve">to </w:t>
      </w:r>
      <w:r>
        <w:t>the new term start; I would like to announce some chang</w:t>
      </w:r>
      <w:r w:rsidR="003B6101">
        <w:t>s</w:t>
      </w:r>
      <w:r>
        <w:t xml:space="preserve"> over the management team of our school. Firstly, our headteacher Dr. Mike C.Y. Ho had decided to resign from the headteacher position due to personal reason. </w:t>
      </w:r>
    </w:p>
    <w:p w14:paraId="316715E1" w14:textId="77777777" w:rsidR="009E27BC" w:rsidRDefault="009E27BC" w:rsidP="009E27BC">
      <w:pPr>
        <w:spacing w:after="160" w:line="259" w:lineRule="auto"/>
      </w:pPr>
      <w:r>
        <w:t>On behalf of the Sheffield Chinese School, I thank you for the hard work Dr. Ho had done for the Chinese school and we wish him ever success in the future.</w:t>
      </w:r>
    </w:p>
    <w:p w14:paraId="5ABF1831" w14:textId="605DC194" w:rsidR="009E27BC" w:rsidRDefault="009E27BC" w:rsidP="009E27BC">
      <w:pPr>
        <w:spacing w:after="160" w:line="259" w:lineRule="auto"/>
      </w:pPr>
      <w:r>
        <w:t xml:space="preserve">Our deputy headteacher Mrs. </w:t>
      </w:r>
      <w:r w:rsidR="00A1131D">
        <w:t>Xiao</w:t>
      </w:r>
      <w:r w:rsidR="003B6101">
        <w:t>Y</w:t>
      </w:r>
      <w:r w:rsidR="00A1131D">
        <w:t>an</w:t>
      </w:r>
      <w:r>
        <w:t xml:space="preserve"> XU will be tak</w:t>
      </w:r>
      <w:r w:rsidR="003B6101">
        <w:t>ing</w:t>
      </w:r>
      <w:r>
        <w:t xml:space="preserve"> up the headteacher position from the new term in September. Mrs. </w:t>
      </w:r>
      <w:r w:rsidR="00A1131D">
        <w:t>Xiao</w:t>
      </w:r>
      <w:r w:rsidR="003B6101">
        <w:t>Y</w:t>
      </w:r>
      <w:r w:rsidR="00A1131D">
        <w:t>an</w:t>
      </w:r>
      <w:r>
        <w:t xml:space="preserve"> Xu had joined the Sheffield Chinese school in August 2008 with extensive teaching and management experience. I trust </w:t>
      </w:r>
      <w:r w:rsidR="003739FC">
        <w:t>Xiao</w:t>
      </w:r>
      <w:r w:rsidR="003B6101">
        <w:t>Y</w:t>
      </w:r>
      <w:r>
        <w:t xml:space="preserve">an will be leading the Chinese school to a new level. On behalf of the management committee, I would like to extend my heartfelt congratulations </w:t>
      </w:r>
      <w:r w:rsidR="0095796C">
        <w:t>Xiao</w:t>
      </w:r>
      <w:r w:rsidR="003B6101">
        <w:t>Y</w:t>
      </w:r>
      <w:r>
        <w:t>an to the new position. May I asked all of you to join me to welcoming Mrs. Xu to her new post and wish she very good luck.</w:t>
      </w:r>
    </w:p>
    <w:p w14:paraId="68793CBA" w14:textId="44F8F320" w:rsidR="002D488C" w:rsidRDefault="002D488C" w:rsidP="002D488C">
      <w:r>
        <w:t xml:space="preserve">The School Governing body will also be reform from </w:t>
      </w:r>
      <w:r w:rsidR="003739FC">
        <w:t>August</w:t>
      </w:r>
      <w:r>
        <w:t xml:space="preserve">, Mrs. Sarah Chan </w:t>
      </w:r>
      <w:r w:rsidR="00A9371F">
        <w:t>to</w:t>
      </w:r>
      <w:r>
        <w:t xml:space="preserve"> be appointed as the new chair of school Governor</w:t>
      </w:r>
      <w:r w:rsidR="003739FC">
        <w:t xml:space="preserve"> with immediate effect.</w:t>
      </w:r>
    </w:p>
    <w:p w14:paraId="2381280D" w14:textId="77777777" w:rsidR="00A9371F" w:rsidRDefault="00A9371F" w:rsidP="002D488C"/>
    <w:p w14:paraId="725901A8" w14:textId="766A4C4A" w:rsidR="009E27BC" w:rsidRDefault="002D488C" w:rsidP="002D488C">
      <w:pPr>
        <w:rPr>
          <w:rFonts w:asciiTheme="minorHAnsi" w:hAnsiTheme="minorHAnsi" w:cstheme="minorHAnsi"/>
          <w:sz w:val="24"/>
          <w:szCs w:val="24"/>
        </w:rPr>
      </w:pPr>
      <w:r>
        <w:t>Should you have any questions or enquiries, please contact Mrs. Sarah Chan in the future.</w:t>
      </w:r>
    </w:p>
    <w:p w14:paraId="5D0D8AE4" w14:textId="27998FD5" w:rsidR="009E27BC" w:rsidRDefault="00A9371F" w:rsidP="003D1116">
      <w:pPr>
        <w:rPr>
          <w:rFonts w:asciiTheme="minorHAnsi" w:hAnsiTheme="minorHAnsi" w:cstheme="minorHAnsi"/>
          <w:sz w:val="24"/>
          <w:szCs w:val="24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6F0E7"/>
        </w:rPr>
        <w:t>&lt;sarahchan_ok@msn.com&gt;</w:t>
      </w:r>
    </w:p>
    <w:p w14:paraId="2EB4FA31" w14:textId="77777777" w:rsidR="002D488C" w:rsidRDefault="002D488C" w:rsidP="003D1116">
      <w:pPr>
        <w:rPr>
          <w:rFonts w:asciiTheme="minorHAnsi" w:hAnsiTheme="minorHAnsi" w:cstheme="minorHAnsi"/>
          <w:sz w:val="24"/>
          <w:szCs w:val="24"/>
        </w:rPr>
      </w:pPr>
    </w:p>
    <w:p w14:paraId="7BA0D0EB" w14:textId="18E80F26" w:rsidR="009E27BC" w:rsidRPr="00A1131D" w:rsidRDefault="00A1131D" w:rsidP="003D1116">
      <w:pPr>
        <w:rPr>
          <w:rFonts w:asciiTheme="minorHAnsi" w:hAnsiTheme="minorHAnsi" w:cstheme="minorHAnsi"/>
        </w:rPr>
      </w:pPr>
      <w:r w:rsidRPr="00A1131D">
        <w:rPr>
          <w:rFonts w:asciiTheme="minorHAnsi" w:hAnsiTheme="minorHAnsi" w:cstheme="minorHAnsi"/>
        </w:rPr>
        <w:t>Paul Cheung</w:t>
      </w:r>
    </w:p>
    <w:p w14:paraId="1C8D7C35" w14:textId="449419DD" w:rsidR="009E27BC" w:rsidRPr="00A1131D" w:rsidRDefault="00A1131D" w:rsidP="003D1116">
      <w:pPr>
        <w:rPr>
          <w:rFonts w:asciiTheme="minorHAnsi" w:hAnsiTheme="minorHAnsi" w:cstheme="minorHAnsi"/>
        </w:rPr>
      </w:pPr>
      <w:r w:rsidRPr="00A1131D">
        <w:rPr>
          <w:rFonts w:asciiTheme="minorHAnsi" w:hAnsiTheme="minorHAnsi" w:cstheme="minorHAnsi"/>
        </w:rPr>
        <w:t>Former Chairman of the School Governor</w:t>
      </w:r>
    </w:p>
    <w:p w14:paraId="66801DA5" w14:textId="5BFE385A" w:rsidR="009E27BC" w:rsidRDefault="009E27BC" w:rsidP="003D1116">
      <w:pPr>
        <w:rPr>
          <w:rFonts w:asciiTheme="minorHAnsi" w:hAnsiTheme="minorHAnsi" w:cstheme="minorHAnsi"/>
          <w:sz w:val="24"/>
          <w:szCs w:val="24"/>
        </w:rPr>
      </w:pPr>
    </w:p>
    <w:p w14:paraId="7F2B561F" w14:textId="3C93DDC5" w:rsidR="009E27BC" w:rsidRDefault="009E27BC" w:rsidP="003D1116">
      <w:pPr>
        <w:rPr>
          <w:rFonts w:asciiTheme="minorHAnsi" w:hAnsiTheme="minorHAnsi" w:cstheme="minorHAnsi"/>
          <w:sz w:val="24"/>
          <w:szCs w:val="24"/>
        </w:rPr>
      </w:pPr>
    </w:p>
    <w:p w14:paraId="0FAFA7CF" w14:textId="60C5707C" w:rsidR="009E27BC" w:rsidRDefault="009E27BC" w:rsidP="003D1116">
      <w:pPr>
        <w:rPr>
          <w:rFonts w:asciiTheme="minorHAnsi" w:hAnsiTheme="minorHAnsi" w:cstheme="minorHAnsi"/>
          <w:sz w:val="24"/>
          <w:szCs w:val="24"/>
        </w:rPr>
      </w:pPr>
    </w:p>
    <w:p w14:paraId="11793F68" w14:textId="73824402" w:rsidR="009E27BC" w:rsidRDefault="009E27BC" w:rsidP="003D1116">
      <w:pPr>
        <w:rPr>
          <w:rFonts w:asciiTheme="minorHAnsi" w:hAnsiTheme="minorHAnsi" w:cstheme="minorHAnsi"/>
          <w:sz w:val="24"/>
          <w:szCs w:val="24"/>
        </w:rPr>
      </w:pPr>
    </w:p>
    <w:p w14:paraId="459B0306" w14:textId="77777777" w:rsidR="001D6795" w:rsidRDefault="001D6795" w:rsidP="001D6795">
      <w:pPr>
        <w:framePr w:w="4051" w:h="1171" w:hSpace="180" w:wrap="around" w:vAnchor="text" w:hAnchor="page" w:x="7441" w:y="-28"/>
        <w:widowControl/>
        <w:autoSpaceDE w:val="0"/>
        <w:autoSpaceDN w:val="0"/>
        <w:snapToGrid w:val="0"/>
        <w:textAlignment w:val="bottom"/>
        <w:rPr>
          <w:rFonts w:ascii="Arial Black" w:hAnsi="Arial Black"/>
          <w:color w:val="0000FF"/>
          <w:sz w:val="22"/>
          <w:szCs w:val="22"/>
        </w:rPr>
      </w:pPr>
      <w:r>
        <w:rPr>
          <w:rFonts w:ascii="Arial Black" w:hAnsi="Arial Black"/>
          <w:color w:val="0000FF"/>
          <w:w w:val="80"/>
          <w:sz w:val="22"/>
          <w:szCs w:val="22"/>
          <w:lang w:val="en-GB"/>
        </w:rPr>
        <w:lastRenderedPageBreak/>
        <w:t xml:space="preserve">Correspondence Address </w:t>
      </w:r>
      <w:r>
        <w:rPr>
          <w:rFonts w:ascii="MS Mincho" w:eastAsia="MS Mincho" w:hAnsi="MS Mincho" w:cs="MS Mincho" w:hint="eastAsia"/>
          <w:color w:val="0000FF"/>
          <w:sz w:val="22"/>
          <w:szCs w:val="22"/>
        </w:rPr>
        <w:t>通信地址</w:t>
      </w:r>
      <w:r>
        <w:rPr>
          <w:rFonts w:ascii="Arial Black" w:hAnsi="Arial Black"/>
          <w:color w:val="0000FF"/>
          <w:sz w:val="22"/>
          <w:szCs w:val="22"/>
        </w:rPr>
        <w:t>:</w:t>
      </w:r>
    </w:p>
    <w:p w14:paraId="66CFDC90" w14:textId="77777777" w:rsidR="001D6795" w:rsidRDefault="001D6795" w:rsidP="001D6795">
      <w:pPr>
        <w:framePr w:w="4051" w:h="1171" w:hSpace="180" w:wrap="around" w:vAnchor="text" w:hAnchor="page" w:x="7441" w:y="-2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smartTag w:uri="urn:schemas-microsoft-com:office:smarttags" w:element="address">
        <w:smartTag w:uri="urn:schemas-microsoft-com:office:smarttags" w:element="Street">
          <w:r>
            <w:rPr>
              <w:rFonts w:hint="eastAsia"/>
              <w:color w:val="0000FF"/>
              <w:sz w:val="20"/>
            </w:rPr>
            <w:t>349 London Road</w:t>
          </w:r>
        </w:smartTag>
        <w:r>
          <w:rPr>
            <w:rFonts w:hint="eastAsia"/>
            <w:color w:val="0000FF"/>
            <w:sz w:val="20"/>
          </w:rPr>
          <w:t>,</w:t>
        </w:r>
        <w:r>
          <w:rPr>
            <w:color w:val="0000FF"/>
            <w:sz w:val="20"/>
          </w:rPr>
          <w:t xml:space="preserve"> </w:t>
        </w:r>
        <w:smartTag w:uri="urn:schemas-microsoft-com:office:smarttags" w:element="City">
          <w:r>
            <w:rPr>
              <w:rFonts w:hint="eastAsia"/>
              <w:color w:val="0000FF"/>
              <w:sz w:val="20"/>
            </w:rPr>
            <w:t>Sheffield</w:t>
          </w:r>
        </w:smartTag>
        <w:r>
          <w:rPr>
            <w:rFonts w:hint="eastAsia"/>
            <w:color w:val="0000FF"/>
            <w:sz w:val="20"/>
          </w:rPr>
          <w:t xml:space="preserve"> </w:t>
        </w:r>
        <w:smartTag w:uri="urn:schemas-microsoft-com:office:smarttags" w:element="PostalCode">
          <w:r>
            <w:rPr>
              <w:rFonts w:hint="eastAsia"/>
              <w:color w:val="0000FF"/>
              <w:sz w:val="20"/>
            </w:rPr>
            <w:t>S2 4NG</w:t>
          </w:r>
        </w:smartTag>
      </w:smartTag>
    </w:p>
    <w:p w14:paraId="4F4D62EB" w14:textId="77777777" w:rsidR="001D6795" w:rsidRDefault="001D6795" w:rsidP="001D6795">
      <w:pPr>
        <w:framePr w:w="4051" w:h="1171" w:hSpace="180" w:wrap="around" w:vAnchor="text" w:hAnchor="page" w:x="7441" w:y="-2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E-Mail:chineseschoolregister@gmail.com</w:t>
      </w:r>
    </w:p>
    <w:p w14:paraId="66D8ACB5" w14:textId="77777777" w:rsidR="001D6795" w:rsidRDefault="001D6795" w:rsidP="001D6795">
      <w:pPr>
        <w:framePr w:w="4051" w:h="1171" w:hSpace="180" w:wrap="around" w:vAnchor="text" w:hAnchor="page" w:x="7441" w:y="-28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r>
        <w:rPr>
          <w:color w:val="0000FF"/>
          <w:sz w:val="20"/>
        </w:rPr>
        <w:t>www.sheffieldchineseschool.weebly.com</w:t>
      </w:r>
    </w:p>
    <w:p w14:paraId="6777E8A6" w14:textId="092B75E9" w:rsidR="009E27BC" w:rsidRDefault="001D6795" w:rsidP="003D1116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B76BA" wp14:editId="058C59FB">
                <wp:simplePos x="0" y="0"/>
                <wp:positionH relativeFrom="margin">
                  <wp:posOffset>-161925</wp:posOffset>
                </wp:positionH>
                <wp:positionV relativeFrom="paragraph">
                  <wp:posOffset>56515</wp:posOffset>
                </wp:positionV>
                <wp:extent cx="3609975" cy="1495425"/>
                <wp:effectExtent l="0" t="0" r="9525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82EE3" w14:textId="57FBF254" w:rsidR="000E7E6A" w:rsidRDefault="000E7E6A" w:rsidP="000E7E6A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eastAsia="金梅毛顏楷"/>
                                <w:color w:val="00008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金梅毛顏楷" w:eastAsia="金梅毛顏楷" w:hint="eastAsia"/>
                                <w:color w:val="000080"/>
                                <w:sz w:val="40"/>
                                <w:szCs w:val="40"/>
                              </w:rPr>
                              <w:t>雪埠華人會</w:t>
                            </w:r>
                          </w:p>
                          <w:p w14:paraId="3FC65392" w14:textId="77777777" w:rsidR="000E7E6A" w:rsidRDefault="000E7E6A" w:rsidP="000E7E6A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ascii="金梅毛顏楷" w:eastAsia="金梅毛顏楷"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金梅毛顏楷" w:eastAsia="金梅毛顏楷" w:hint="eastAsia"/>
                                <w:color w:val="0000FF"/>
                                <w:sz w:val="56"/>
                                <w:szCs w:val="56"/>
                              </w:rPr>
                              <w:t>雪埠中文學校</w:t>
                            </w:r>
                          </w:p>
                          <w:p w14:paraId="3680E57A" w14:textId="77777777" w:rsidR="000E7E6A" w:rsidRPr="008E06D9" w:rsidRDefault="000E7E6A" w:rsidP="000E7E6A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ind w:right="454"/>
                              <w:jc w:val="both"/>
                              <w:textAlignment w:val="bottom"/>
                              <w:rPr>
                                <w:rFonts w:ascii="Comic Sans MS" w:hAnsi="Comic Sans MS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8E06D9">
                              <w:rPr>
                                <w:rFonts w:ascii="Comic Sans MS" w:hAnsi="Comic Sans MS"/>
                                <w:b/>
                                <w:color w:val="0000FF"/>
                                <w:sz w:val="36"/>
                                <w:szCs w:val="36"/>
                              </w:rPr>
                              <w:t>Sheffield Chinese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B76BA" id="_x0000_s1027" type="#_x0000_t202" style="position:absolute;margin-left:-12.75pt;margin-top:4.45pt;width:284.2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" stroked="f">
                <v:textbox inset="0,0,0,0">
                  <w:txbxContent>
                    <w:p w14:paraId="59782EE3" w14:textId="57FBF254" w:rsidR="000E7E6A" w:rsidRDefault="000E7E6A" w:rsidP="000E7E6A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eastAsia="金梅毛顏楷"/>
                          <w:color w:val="00008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金梅毛顏楷" w:eastAsia="金梅毛顏楷" w:hint="eastAsia"/>
                          <w:color w:val="000080"/>
                          <w:sz w:val="40"/>
                          <w:szCs w:val="40"/>
                        </w:rPr>
                        <w:t>雪埠華人會</w:t>
                      </w:r>
                    </w:p>
                    <w:p w14:paraId="3FC65392" w14:textId="77777777" w:rsidR="000E7E6A" w:rsidRDefault="000E7E6A" w:rsidP="000E7E6A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ascii="金梅毛顏楷" w:eastAsia="金梅毛顏楷"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="金梅毛顏楷" w:eastAsia="金梅毛顏楷" w:hint="eastAsia"/>
                          <w:color w:val="0000FF"/>
                          <w:sz w:val="56"/>
                          <w:szCs w:val="56"/>
                        </w:rPr>
                        <w:t>雪埠中文學校</w:t>
                      </w:r>
                    </w:p>
                    <w:p w14:paraId="3680E57A" w14:textId="77777777" w:rsidR="000E7E6A" w:rsidRPr="008E06D9" w:rsidRDefault="000E7E6A" w:rsidP="000E7E6A">
                      <w:pPr>
                        <w:widowControl/>
                        <w:autoSpaceDE w:val="0"/>
                        <w:autoSpaceDN w:val="0"/>
                        <w:snapToGrid w:val="0"/>
                        <w:ind w:right="454"/>
                        <w:jc w:val="both"/>
                        <w:textAlignment w:val="bottom"/>
                        <w:rPr>
                          <w:rFonts w:ascii="Comic Sans MS" w:hAnsi="Comic Sans MS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8E06D9">
                        <w:rPr>
                          <w:rFonts w:ascii="Comic Sans MS" w:hAnsi="Comic Sans MS"/>
                          <w:b/>
                          <w:color w:val="0000FF"/>
                          <w:sz w:val="36"/>
                          <w:szCs w:val="36"/>
                        </w:rPr>
                        <w:t>Sheffield Chinese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3D909" w14:textId="7E69C668" w:rsidR="009E27BC" w:rsidRDefault="009E27BC" w:rsidP="003D1116">
      <w:pPr>
        <w:rPr>
          <w:rFonts w:asciiTheme="minorHAnsi" w:hAnsiTheme="minorHAnsi" w:cstheme="minorHAnsi"/>
          <w:sz w:val="24"/>
          <w:szCs w:val="24"/>
        </w:rPr>
      </w:pPr>
    </w:p>
    <w:p w14:paraId="662E4F77" w14:textId="67DE53F6" w:rsidR="009E27BC" w:rsidRDefault="009E27BC" w:rsidP="003D1116">
      <w:pPr>
        <w:rPr>
          <w:rFonts w:asciiTheme="minorHAnsi" w:hAnsiTheme="minorHAnsi" w:cstheme="minorHAnsi"/>
          <w:sz w:val="24"/>
          <w:szCs w:val="24"/>
        </w:rPr>
      </w:pPr>
    </w:p>
    <w:p w14:paraId="61F49AA5" w14:textId="7A254F32" w:rsidR="009E27BC" w:rsidRDefault="009E27BC" w:rsidP="003D1116">
      <w:pPr>
        <w:rPr>
          <w:rFonts w:asciiTheme="minorHAnsi" w:hAnsiTheme="minorHAnsi" w:cstheme="minorHAnsi"/>
          <w:sz w:val="24"/>
          <w:szCs w:val="24"/>
        </w:rPr>
      </w:pPr>
    </w:p>
    <w:p w14:paraId="5A6BA32A" w14:textId="77777777" w:rsidR="001D6795" w:rsidRDefault="001D6795" w:rsidP="001D6795">
      <w:pPr>
        <w:framePr w:w="3961" w:h="720" w:hSpace="180" w:wrap="around" w:vAnchor="text" w:hAnchor="page" w:x="7396" w:y="2"/>
        <w:widowControl/>
        <w:autoSpaceDE w:val="0"/>
        <w:autoSpaceDN w:val="0"/>
        <w:snapToGrid w:val="0"/>
        <w:textAlignment w:val="bottom"/>
        <w:rPr>
          <w:rFonts w:ascii="Arial Black" w:hAnsi="Arial Black"/>
          <w:color w:val="0000FF"/>
          <w:sz w:val="20"/>
        </w:rPr>
      </w:pPr>
      <w:r>
        <w:rPr>
          <w:rFonts w:ascii="Arial Black" w:hAnsi="Arial Black"/>
          <w:color w:val="0000FF"/>
          <w:sz w:val="20"/>
          <w:lang w:val="en-GB"/>
        </w:rPr>
        <w:t xml:space="preserve">School Address </w:t>
      </w:r>
      <w:r>
        <w:rPr>
          <w:rFonts w:ascii="MS Mincho" w:eastAsia="MS Mincho" w:hAnsi="MS Mincho" w:cs="MS Mincho" w:hint="eastAsia"/>
          <w:color w:val="0000FF"/>
          <w:sz w:val="18"/>
          <w:szCs w:val="18"/>
        </w:rPr>
        <w:t>校址</w:t>
      </w:r>
      <w:r>
        <w:rPr>
          <w:rFonts w:ascii="Arial Black" w:hAnsi="Arial Black"/>
          <w:color w:val="0000FF"/>
          <w:sz w:val="18"/>
          <w:szCs w:val="18"/>
        </w:rPr>
        <w:t>:</w:t>
      </w:r>
    </w:p>
    <w:p w14:paraId="6E5F5820" w14:textId="77777777" w:rsidR="001D6795" w:rsidRDefault="001D6795" w:rsidP="001D6795">
      <w:pPr>
        <w:framePr w:w="3961" w:h="720" w:hSpace="180" w:wrap="around" w:vAnchor="text" w:hAnchor="page" w:x="7396" w:y="2"/>
        <w:widowControl/>
        <w:autoSpaceDE w:val="0"/>
        <w:autoSpaceDN w:val="0"/>
        <w:snapToGrid w:val="0"/>
        <w:textAlignment w:val="bottom"/>
        <w:rPr>
          <w:color w:val="0000FF"/>
          <w:sz w:val="20"/>
        </w:rPr>
      </w:pPr>
      <w:smartTag w:uri="urn:schemas-microsoft-com:office:smarttags" w:element="place">
        <w:smartTag w:uri="urn:schemas-microsoft-com:office:smarttags" w:element="PlaceName">
          <w:r>
            <w:rPr>
              <w:color w:val="0000FF"/>
              <w:sz w:val="20"/>
            </w:rPr>
            <w:t>King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Name">
          <w:r>
            <w:rPr>
              <w:color w:val="0000FF"/>
              <w:sz w:val="20"/>
            </w:rPr>
            <w:t>Edward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Name">
          <w:r>
            <w:rPr>
              <w:color w:val="0000FF"/>
              <w:sz w:val="20"/>
            </w:rPr>
            <w:t>VII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laceType">
          <w:r>
            <w:rPr>
              <w:color w:val="0000FF"/>
              <w:sz w:val="20"/>
            </w:rPr>
            <w:t>School</w:t>
          </w:r>
        </w:smartTag>
      </w:smartTag>
      <w:r>
        <w:rPr>
          <w:rFonts w:hint="eastAsia"/>
          <w:color w:val="0000FF"/>
          <w:sz w:val="20"/>
        </w:rPr>
        <w:t xml:space="preserve"> </w:t>
      </w:r>
    </w:p>
    <w:p w14:paraId="5AC4A39B" w14:textId="77777777" w:rsidR="001D6795" w:rsidRDefault="001D6795" w:rsidP="001D6795">
      <w:pPr>
        <w:framePr w:w="3961" w:h="720" w:hSpace="180" w:wrap="around" w:vAnchor="text" w:hAnchor="page" w:x="7396" w:y="2"/>
        <w:widowControl/>
        <w:autoSpaceDE w:val="0"/>
        <w:autoSpaceDN w:val="0"/>
        <w:snapToGrid w:val="0"/>
        <w:textAlignment w:val="bottom"/>
        <w:rPr>
          <w:color w:val="0000FF"/>
        </w:rPr>
      </w:pPr>
      <w:smartTag w:uri="urn:schemas-microsoft-com:office:smarttags" w:element="address">
        <w:smartTag w:uri="urn:schemas-microsoft-com:office:smarttags" w:element="Street">
          <w:r>
            <w:rPr>
              <w:color w:val="0000FF"/>
              <w:sz w:val="20"/>
            </w:rPr>
            <w:t>Glossop Road</w:t>
          </w:r>
        </w:smartTag>
        <w:r>
          <w:rPr>
            <w:rFonts w:hint="eastAsia"/>
            <w:color w:val="0000FF"/>
            <w:sz w:val="20"/>
          </w:rPr>
          <w:t xml:space="preserve">, </w:t>
        </w:r>
        <w:smartTag w:uri="urn:schemas-microsoft-com:office:smarttags" w:element="City">
          <w:r>
            <w:rPr>
              <w:color w:val="0000FF"/>
              <w:sz w:val="20"/>
            </w:rPr>
            <w:t>Sheffield</w:t>
          </w:r>
        </w:smartTag>
        <w:r>
          <w:rPr>
            <w:color w:val="0000FF"/>
            <w:sz w:val="20"/>
          </w:rPr>
          <w:t xml:space="preserve"> </w:t>
        </w:r>
        <w:smartTag w:uri="urn:schemas-microsoft-com:office:smarttags" w:element="PostalCode">
          <w:r>
            <w:rPr>
              <w:color w:val="0000FF"/>
              <w:sz w:val="20"/>
            </w:rPr>
            <w:t>S10 2WP</w:t>
          </w:r>
        </w:smartTag>
      </w:smartTag>
    </w:p>
    <w:p w14:paraId="457EE62A" w14:textId="7D7366E8" w:rsidR="003D1116" w:rsidRPr="00EA5802" w:rsidRDefault="003D1116" w:rsidP="009E27BC">
      <w:pPr>
        <w:widowControl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bookmarkEnd w:id="0"/>
    <w:p w14:paraId="65AA7999" w14:textId="174690BE" w:rsidR="003D1116" w:rsidRDefault="003D1116" w:rsidP="003D1116">
      <w:pPr>
        <w:rPr>
          <w:rFonts w:ascii="PMingLiU" w:hAnsi="PMingLiU"/>
        </w:rPr>
      </w:pPr>
    </w:p>
    <w:p w14:paraId="7C5064CD" w14:textId="77777777" w:rsidR="003D1116" w:rsidRDefault="003D1116" w:rsidP="003D1116">
      <w:pPr>
        <w:rPr>
          <w:rFonts w:ascii="PMingLiU" w:hAnsi="PMingLiU"/>
        </w:rPr>
      </w:pPr>
    </w:p>
    <w:p w14:paraId="787E309C" w14:textId="77892F26" w:rsidR="003D1116" w:rsidRDefault="003D1116" w:rsidP="00685B6B">
      <w:pPr>
        <w:spacing w:line="0" w:lineRule="atLeast"/>
      </w:pPr>
      <w:r w:rsidRPr="00685B6B">
        <w:rPr>
          <w:rFonts w:hint="eastAsia"/>
        </w:rPr>
        <w:t>亲爱的家长、学生和老师们，</w:t>
      </w:r>
    </w:p>
    <w:p w14:paraId="64E2B9FE" w14:textId="227F3B27" w:rsidR="00685B6B" w:rsidRDefault="00685B6B" w:rsidP="00685B6B">
      <w:pPr>
        <w:spacing w:line="0" w:lineRule="atLeast"/>
      </w:pPr>
    </w:p>
    <w:p w14:paraId="0DEC0E0D" w14:textId="33F3E939" w:rsidR="00F904F2" w:rsidRDefault="00F904F2" w:rsidP="00F904F2">
      <w:pPr>
        <w:spacing w:line="0" w:lineRule="atLeast"/>
      </w:pPr>
      <w:r>
        <w:rPr>
          <w:rFonts w:hint="eastAsia"/>
        </w:rPr>
        <w:t>我们希望您和您的家人度过一个愉快的暑假。</w:t>
      </w:r>
      <w:r w:rsidRPr="00685B6B">
        <w:rPr>
          <w:rFonts w:cs="MS Mincho" w:hint="eastAsia"/>
        </w:rPr>
        <w:t>雪埠中文学校</w:t>
      </w:r>
      <w:r>
        <w:rPr>
          <w:rFonts w:hint="eastAsia"/>
        </w:rPr>
        <w:t>的全体教职员工都非常期待在九月欢迎您回到学校。在新学期开始之前；我想宣布我们学校管理团队的一些变动。首先，我们的校长</w:t>
      </w:r>
      <w:r w:rsidRPr="00EC4A12">
        <w:rPr>
          <w:rStyle w:val="Strong"/>
          <w:rFonts w:ascii="Arial" w:hAnsi="Arial" w:cs="Arial"/>
          <w:b w:val="0"/>
          <w:bCs w:val="0"/>
          <w:color w:val="333333"/>
          <w:shd w:val="clear" w:color="auto" w:fill="F6F0E7"/>
        </w:rPr>
        <w:t>何宗远</w:t>
      </w:r>
      <w:r w:rsidRPr="00F904F2">
        <w:rPr>
          <w:rFonts w:hint="eastAsia"/>
        </w:rPr>
        <w:t>博士</w:t>
      </w:r>
      <w:r>
        <w:rPr>
          <w:rFonts w:hint="eastAsia"/>
        </w:rPr>
        <w:t>因个人原因决定辞去校长一职。</w:t>
      </w:r>
    </w:p>
    <w:p w14:paraId="2F46EDC0" w14:textId="77777777" w:rsidR="005569A0" w:rsidRDefault="005569A0" w:rsidP="00F904F2">
      <w:pPr>
        <w:spacing w:line="0" w:lineRule="atLeast"/>
      </w:pPr>
    </w:p>
    <w:p w14:paraId="33E3AEB6" w14:textId="4B29ECCD" w:rsidR="00F904F2" w:rsidRDefault="00F904F2" w:rsidP="00F904F2">
      <w:pPr>
        <w:spacing w:line="0" w:lineRule="atLeast"/>
      </w:pPr>
      <w:r>
        <w:rPr>
          <w:rFonts w:hint="eastAsia"/>
        </w:rPr>
        <w:t>我代表</w:t>
      </w:r>
      <w:r w:rsidRPr="00685B6B">
        <w:rPr>
          <w:rFonts w:cs="MS Mincho" w:hint="eastAsia"/>
        </w:rPr>
        <w:t>雪埠中文学校</w:t>
      </w:r>
      <w:r>
        <w:rPr>
          <w:rFonts w:hint="eastAsia"/>
        </w:rPr>
        <w:t>感谢何博士为中文学校所做的</w:t>
      </w:r>
      <w:r w:rsidR="005569A0" w:rsidRPr="005569A0">
        <w:rPr>
          <w:rFonts w:hint="eastAsia"/>
        </w:rPr>
        <w:t>一切</w:t>
      </w:r>
      <w:r>
        <w:rPr>
          <w:rFonts w:hint="eastAsia"/>
        </w:rPr>
        <w:t>辛勤工作，并祝愿他在未来取得成功。</w:t>
      </w:r>
    </w:p>
    <w:p w14:paraId="720FF25B" w14:textId="77777777" w:rsidR="005569A0" w:rsidRDefault="005569A0" w:rsidP="00F904F2">
      <w:pPr>
        <w:spacing w:line="0" w:lineRule="atLeast"/>
      </w:pPr>
    </w:p>
    <w:p w14:paraId="060D09B5" w14:textId="0AFBD33A" w:rsidR="00F904F2" w:rsidRDefault="00F904F2" w:rsidP="00F904F2">
      <w:pPr>
        <w:spacing w:line="0" w:lineRule="atLeast"/>
      </w:pPr>
      <w:r>
        <w:rPr>
          <w:rFonts w:hint="eastAsia"/>
        </w:rPr>
        <w:t>我们的副校长徐</w:t>
      </w:r>
      <w:r w:rsidR="0048710C" w:rsidRPr="005569A0">
        <w:rPr>
          <w:rFonts w:hint="eastAsia"/>
        </w:rPr>
        <w:t>晓</w:t>
      </w:r>
      <w:r>
        <w:rPr>
          <w:rFonts w:hint="eastAsia"/>
        </w:rPr>
        <w:t>燕将于</w:t>
      </w:r>
      <w:r w:rsidRPr="00F904F2">
        <w:rPr>
          <w:rFonts w:hint="eastAsia"/>
        </w:rPr>
        <w:t>九</w:t>
      </w:r>
      <w:r>
        <w:rPr>
          <w:rFonts w:hint="eastAsia"/>
        </w:rPr>
        <w:t>月新一届开始担任校长一职。</w:t>
      </w:r>
      <w:bookmarkStart w:id="1" w:name="_Hlk78552767"/>
      <w:r>
        <w:rPr>
          <w:rFonts w:hint="eastAsia"/>
        </w:rPr>
        <w:t>徐</w:t>
      </w:r>
      <w:r w:rsidR="005569A0" w:rsidRPr="005569A0">
        <w:rPr>
          <w:rFonts w:hint="eastAsia"/>
        </w:rPr>
        <w:t>晓</w:t>
      </w:r>
      <w:r>
        <w:rPr>
          <w:rFonts w:hint="eastAsia"/>
        </w:rPr>
        <w:t>燕</w:t>
      </w:r>
      <w:bookmarkEnd w:id="1"/>
      <w:r>
        <w:rPr>
          <w:rFonts w:hint="eastAsia"/>
        </w:rPr>
        <w:t>女士于</w:t>
      </w:r>
      <w:r>
        <w:t>200</w:t>
      </w:r>
      <w:r w:rsidR="0048710C">
        <w:t>9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月加入</w:t>
      </w:r>
      <w:r w:rsidRPr="00685B6B">
        <w:rPr>
          <w:rFonts w:cs="MS Mincho" w:hint="eastAsia"/>
        </w:rPr>
        <w:t>雪埠</w:t>
      </w:r>
      <w:r>
        <w:rPr>
          <w:rFonts w:hint="eastAsia"/>
        </w:rPr>
        <w:t>中文学校，拥有丰富的教学和管理经验。我相信</w:t>
      </w:r>
      <w:r w:rsidR="005569A0" w:rsidRPr="005569A0">
        <w:rPr>
          <w:rFonts w:hint="eastAsia"/>
        </w:rPr>
        <w:t>晓</w:t>
      </w:r>
      <w:r w:rsidR="005569A0">
        <w:rPr>
          <w:rFonts w:hint="eastAsia"/>
        </w:rPr>
        <w:t>燕</w:t>
      </w:r>
      <w:r>
        <w:rPr>
          <w:rFonts w:hint="eastAsia"/>
        </w:rPr>
        <w:t>将带领中文学校迈上一个新的台阶。我谨代表管理委员会对</w:t>
      </w:r>
      <w:r w:rsidR="005569A0">
        <w:rPr>
          <w:rFonts w:hint="eastAsia"/>
        </w:rPr>
        <w:t>徐</w:t>
      </w:r>
      <w:r w:rsidR="005569A0" w:rsidRPr="005569A0">
        <w:rPr>
          <w:rFonts w:hint="eastAsia"/>
        </w:rPr>
        <w:t>晓</w:t>
      </w:r>
      <w:r w:rsidR="005569A0">
        <w:rPr>
          <w:rFonts w:hint="eastAsia"/>
        </w:rPr>
        <w:t>燕</w:t>
      </w:r>
      <w:r w:rsidRPr="00F904F2">
        <w:rPr>
          <w:rFonts w:hint="eastAsia"/>
        </w:rPr>
        <w:t>女士</w:t>
      </w:r>
      <w:r>
        <w:rPr>
          <w:rFonts w:hint="eastAsia"/>
        </w:rPr>
        <w:t>担任新职务表示衷心的祝贺。</w:t>
      </w:r>
      <w:r w:rsidRPr="00F904F2">
        <w:rPr>
          <w:rFonts w:hint="eastAsia"/>
        </w:rPr>
        <w:t>我真诚地邀请</w:t>
      </w:r>
      <w:r>
        <w:rPr>
          <w:rFonts w:hint="eastAsia"/>
        </w:rPr>
        <w:t>大家</w:t>
      </w:r>
      <w:r w:rsidRPr="00F904F2">
        <w:rPr>
          <w:rFonts w:hint="eastAsia"/>
        </w:rPr>
        <w:t>能</w:t>
      </w:r>
      <w:r w:rsidR="005569A0" w:rsidRPr="005569A0">
        <w:rPr>
          <w:rFonts w:hint="eastAsia"/>
        </w:rPr>
        <w:t>否</w:t>
      </w:r>
      <w:r>
        <w:rPr>
          <w:rFonts w:hint="eastAsia"/>
        </w:rPr>
        <w:t>和我一起欢迎徐女士</w:t>
      </w:r>
      <w:r w:rsidR="005569A0" w:rsidRPr="005569A0">
        <w:rPr>
          <w:rFonts w:hint="eastAsia"/>
        </w:rPr>
        <w:t>继任</w:t>
      </w:r>
      <w:r>
        <w:rPr>
          <w:rFonts w:hint="eastAsia"/>
        </w:rPr>
        <w:t>新</w:t>
      </w:r>
      <w:r w:rsidR="005569A0">
        <w:rPr>
          <w:rFonts w:hint="eastAsia"/>
        </w:rPr>
        <w:t>的</w:t>
      </w:r>
      <w:r>
        <w:rPr>
          <w:rFonts w:hint="eastAsia"/>
        </w:rPr>
        <w:t>职位，并祝她好运。</w:t>
      </w:r>
    </w:p>
    <w:p w14:paraId="40DAB249" w14:textId="20F67C61" w:rsidR="00A1131D" w:rsidRDefault="00A1131D" w:rsidP="00F904F2">
      <w:pPr>
        <w:spacing w:line="0" w:lineRule="atLeast"/>
      </w:pPr>
    </w:p>
    <w:p w14:paraId="3FFEE8EA" w14:textId="1115BC3F" w:rsidR="002D488C" w:rsidRDefault="002D488C" w:rsidP="002D488C">
      <w:pPr>
        <w:spacing w:line="0" w:lineRule="atLeast"/>
      </w:pPr>
      <w:r w:rsidRPr="00685B6B">
        <w:rPr>
          <w:rFonts w:cs="MS Mincho" w:hint="eastAsia"/>
        </w:rPr>
        <w:t>雪埠</w:t>
      </w:r>
      <w:r>
        <w:rPr>
          <w:rFonts w:hint="eastAsia"/>
        </w:rPr>
        <w:t>中文学校的校董会也将于</w:t>
      </w:r>
      <w:r w:rsidR="003739FC" w:rsidRPr="003739FC">
        <w:rPr>
          <w:rFonts w:hint="eastAsia"/>
        </w:rPr>
        <w:t>八</w:t>
      </w:r>
      <w:r>
        <w:rPr>
          <w:rFonts w:hint="eastAsia"/>
        </w:rPr>
        <w:t>月起进行改革，陈</w:t>
      </w:r>
      <w:r w:rsidRPr="002D488C">
        <w:rPr>
          <w:rFonts w:hint="eastAsia"/>
        </w:rPr>
        <w:t>结</w:t>
      </w:r>
      <w:r w:rsidR="00A9371F" w:rsidRPr="00A9371F">
        <w:rPr>
          <w:rFonts w:hint="eastAsia"/>
        </w:rPr>
        <w:t>莲</w:t>
      </w:r>
      <w:r>
        <w:rPr>
          <w:rFonts w:hint="eastAsia"/>
        </w:rPr>
        <w:t>女士将会出任校董会新主席</w:t>
      </w:r>
      <w:r w:rsidR="003739FC" w:rsidRPr="003739FC">
        <w:rPr>
          <w:rFonts w:hint="eastAsia"/>
        </w:rPr>
        <w:t>即时生效</w:t>
      </w:r>
      <w:r>
        <w:rPr>
          <w:rFonts w:hint="eastAsia"/>
        </w:rPr>
        <w:t>。</w:t>
      </w:r>
    </w:p>
    <w:p w14:paraId="474C4903" w14:textId="77777777" w:rsidR="00A9371F" w:rsidRDefault="00A9371F" w:rsidP="002D488C">
      <w:pPr>
        <w:spacing w:line="0" w:lineRule="atLeast"/>
      </w:pPr>
    </w:p>
    <w:p w14:paraId="2B0E5142" w14:textId="1A7D93AC" w:rsidR="00A1131D" w:rsidRDefault="002D488C" w:rsidP="002D488C">
      <w:pPr>
        <w:spacing w:line="0" w:lineRule="atLeast"/>
      </w:pPr>
      <w:r>
        <w:rPr>
          <w:rFonts w:hint="eastAsia"/>
        </w:rPr>
        <w:t>日后如有任何疑问或查询，请联络陈</w:t>
      </w:r>
      <w:r w:rsidR="00A9371F" w:rsidRPr="002D488C">
        <w:rPr>
          <w:rFonts w:hint="eastAsia"/>
        </w:rPr>
        <w:t>结</w:t>
      </w:r>
      <w:r w:rsidR="00A9371F" w:rsidRPr="00A9371F">
        <w:rPr>
          <w:rFonts w:hint="eastAsia"/>
        </w:rPr>
        <w:t>莲</w:t>
      </w:r>
      <w:r w:rsidR="00A9371F">
        <w:rPr>
          <w:rFonts w:hint="eastAsia"/>
        </w:rPr>
        <w:t>女士</w:t>
      </w:r>
      <w:r>
        <w:rPr>
          <w:rFonts w:hint="eastAsia"/>
        </w:rPr>
        <w:t>。</w:t>
      </w:r>
      <w:r w:rsidR="00A9371F">
        <w:rPr>
          <w:rFonts w:hint="eastAsia"/>
        </w:rPr>
        <w:t xml:space="preserve"> </w:t>
      </w:r>
      <w:r w:rsidR="00A9371F">
        <w:rPr>
          <w:rFonts w:ascii="Arial" w:hAnsi="Arial" w:cs="Arial"/>
          <w:color w:val="222222"/>
          <w:sz w:val="27"/>
          <w:szCs w:val="27"/>
          <w:shd w:val="clear" w:color="auto" w:fill="F6F0E7"/>
        </w:rPr>
        <w:t>&lt;sarahchan_ok@msn.com&gt;</w:t>
      </w:r>
    </w:p>
    <w:p w14:paraId="1E9EE718" w14:textId="5114564A" w:rsidR="00A1131D" w:rsidRDefault="00A1131D" w:rsidP="00F904F2">
      <w:pPr>
        <w:spacing w:line="0" w:lineRule="atLeast"/>
      </w:pPr>
    </w:p>
    <w:p w14:paraId="143F352B" w14:textId="449F06CF" w:rsidR="00A1131D" w:rsidRPr="00A1131D" w:rsidRDefault="00A1131D" w:rsidP="00F904F2">
      <w:pPr>
        <w:spacing w:line="0" w:lineRule="atLeast"/>
        <w:rPr>
          <w:b/>
          <w:bCs/>
        </w:rPr>
      </w:pPr>
      <w:r w:rsidRPr="00A1131D">
        <w:rPr>
          <w:rStyle w:val="Strong"/>
          <w:rFonts w:ascii="Arial" w:hAnsi="Arial" w:cs="Arial"/>
          <w:b w:val="0"/>
          <w:bCs w:val="0"/>
          <w:color w:val="333333"/>
          <w:shd w:val="clear" w:color="auto" w:fill="F6F0E7"/>
        </w:rPr>
        <w:t>张宝昌先</w:t>
      </w:r>
      <w:r w:rsidRPr="00A1131D">
        <w:rPr>
          <w:rStyle w:val="Strong"/>
          <w:rFonts w:ascii="MS Gothic" w:eastAsia="MS Gothic" w:hAnsi="MS Gothic" w:cs="MS Gothic" w:hint="eastAsia"/>
          <w:b w:val="0"/>
          <w:bCs w:val="0"/>
          <w:color w:val="333333"/>
          <w:shd w:val="clear" w:color="auto" w:fill="F6F0E7"/>
        </w:rPr>
        <w:t>生</w:t>
      </w:r>
    </w:p>
    <w:p w14:paraId="659D63B9" w14:textId="7058B320" w:rsidR="00A1131D" w:rsidRPr="00A1131D" w:rsidRDefault="00A1131D" w:rsidP="00F904F2">
      <w:pPr>
        <w:spacing w:line="0" w:lineRule="atLeast"/>
      </w:pPr>
      <w:r>
        <w:rPr>
          <w:rFonts w:ascii="Calibri" w:hAnsi="Calibri" w:cs="Calibri"/>
          <w:color w:val="000000"/>
          <w:shd w:val="clear" w:color="auto" w:fill="FFFFFF"/>
        </w:rPr>
        <w:t>原校董会主</w:t>
      </w:r>
      <w:r>
        <w:rPr>
          <w:rFonts w:ascii="MS Gothic" w:eastAsia="MS Gothic" w:hAnsi="MS Gothic" w:cs="MS Gothic" w:hint="eastAsia"/>
          <w:color w:val="000000"/>
          <w:shd w:val="clear" w:color="auto" w:fill="FFFFFF"/>
        </w:rPr>
        <w:t>席</w:t>
      </w:r>
      <w:r>
        <w:rPr>
          <w:rFonts w:ascii="MS Gothic" w:hAnsi="MS Gothic" w:cs="MS Gothic" w:hint="eastAsia"/>
          <w:color w:val="000000"/>
          <w:shd w:val="clear" w:color="auto" w:fill="FFFFFF"/>
        </w:rPr>
        <w:t xml:space="preserve"> </w:t>
      </w:r>
    </w:p>
    <w:sectPr w:rsidR="00A1131D" w:rsidRPr="00A1131D" w:rsidSect="00113B6A">
      <w:footerReference w:type="default" r:id="rId8"/>
      <w:pgSz w:w="11906" w:h="16838"/>
      <w:pgMar w:top="899" w:right="707" w:bottom="540" w:left="1080" w:header="851" w:footer="38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7E32B" w14:textId="77777777" w:rsidR="007F753C" w:rsidRDefault="007F753C">
      <w:r>
        <w:separator/>
      </w:r>
    </w:p>
  </w:endnote>
  <w:endnote w:type="continuationSeparator" w:id="0">
    <w:p w14:paraId="06C570B7" w14:textId="77777777" w:rsidR="007F753C" w:rsidRDefault="007F7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金梅毛顏楷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華康中楷體">
    <w:altName w:val="PMingLiU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全真楷書">
    <w:altName w:val="PMingLiU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15AFF" w14:textId="77777777" w:rsidR="00331991" w:rsidRPr="00C51017" w:rsidRDefault="0025276C" w:rsidP="00113B6A">
    <w:pPr>
      <w:pStyle w:val="BodyTextIndent"/>
      <w:pBdr>
        <w:bottom w:val="none" w:sz="0" w:space="0" w:color="auto"/>
      </w:pBdr>
      <w:spacing w:beforeLines="50" w:before="120"/>
      <w:jc w:val="right"/>
      <w:rPr>
        <w:rFonts w:eastAsia="SimSun"/>
        <w:color w:val="0000FF"/>
        <w:sz w:val="16"/>
        <w:szCs w:val="16"/>
        <w:lang w:eastAsia="zh-CN"/>
      </w:rPr>
    </w:pPr>
    <w:r w:rsidRPr="00113B6A">
      <w:rPr>
        <w:rFonts w:eastAsia="SimSun"/>
        <w:noProof/>
        <w:color w:val="0000FF"/>
        <w:sz w:val="16"/>
        <w:szCs w:val="16"/>
        <w:lang w:eastAsia="zh-CN"/>
      </w:rPr>
      <w:drawing>
        <wp:anchor distT="0" distB="0" distL="114300" distR="114300" simplePos="0" relativeHeight="251659776" behindDoc="0" locked="0" layoutInCell="1" allowOverlap="1" wp14:anchorId="2338E67C" wp14:editId="58EEE6EE">
          <wp:simplePos x="0" y="0"/>
          <wp:positionH relativeFrom="column">
            <wp:posOffset>-276225</wp:posOffset>
          </wp:positionH>
          <wp:positionV relativeFrom="paragraph">
            <wp:posOffset>151254</wp:posOffset>
          </wp:positionV>
          <wp:extent cx="679450" cy="533400"/>
          <wp:effectExtent l="19050" t="0" r="6350" b="0"/>
          <wp:wrapSquare wrapText="bothSides"/>
          <wp:docPr id="3" name="Picture 26" descr="SCC_2000_cmyk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CC_2000_cmyk copy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601E2807" wp14:editId="7FF28023">
          <wp:simplePos x="0" y="0"/>
          <wp:positionH relativeFrom="column">
            <wp:posOffset>447675</wp:posOffset>
          </wp:positionH>
          <wp:positionV relativeFrom="paragraph">
            <wp:posOffset>29210</wp:posOffset>
          </wp:positionV>
          <wp:extent cx="790575" cy="71437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FF2">
      <w:rPr>
        <w:rFonts w:eastAsia="SimSun"/>
        <w:noProof/>
        <w:color w:val="0000FF"/>
        <w:sz w:val="16"/>
        <w:szCs w:val="16"/>
        <w:lang w:eastAsia="zh-CN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152AB8A0" wp14:editId="22F999FC">
              <wp:simplePos x="0" y="0"/>
              <wp:positionH relativeFrom="column">
                <wp:posOffset>1304925</wp:posOffset>
              </wp:positionH>
              <wp:positionV relativeFrom="page">
                <wp:posOffset>9991725</wp:posOffset>
              </wp:positionV>
              <wp:extent cx="3486150" cy="528320"/>
              <wp:effectExtent l="0" t="0" r="0" b="5080"/>
              <wp:wrapNone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86150" cy="528320"/>
                        <a:chOff x="840" y="14997"/>
                        <a:chExt cx="10389" cy="1232"/>
                      </a:xfrm>
                    </wpg:grpSpPr>
                    <pic:pic xmlns:pic="http://schemas.openxmlformats.org/drawingml/2006/picture">
                      <pic:nvPicPr>
                        <pic:cNvPr id="2" name="Picture 4" descr="s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0" y="14997"/>
                          <a:ext cx="1320" cy="11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5" descr="grant ai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lum contrast="1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00" y="15119"/>
                          <a:ext cx="1029" cy="11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" descr="local_network_fund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0" y="15119"/>
                          <a:ext cx="1080" cy="8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7" descr="sycf_logo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40" y="14999"/>
                          <a:ext cx="2040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1C5F4E" id="Group 3" o:spid="_x0000_s1026" style="position:absolute;margin-left:102.75pt;margin-top:786.75pt;width:274.5pt;height:41.6pt;z-index:251657728;mso-position-vertical-relative:page" coordorigin="840,14997" coordsize="10389,1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FAAAAAAA&#10;BAAAAAI4QklNBAwAAAAAE28AAAABAAAAcAAAAFgAAAFQAABzgAAAE1MAGAAB/9j/4AAQSkZJRgAB&#10;AgEASABIAAD/7gAOQWRvYmUAZIAAAAAB/9sAhAAMCAgICQgMCQkMEQsKCxEVDwwMDxUYExMVExMY&#10;EQwMDAwMDBEMDAwMDAwMDAwMDAwMDAwMDAwMDAwMDAwMDAwMAQ0LCw0ODRAODhAUDg4OFBQODg4O&#10;FBEMDAwMDBERDAwMDAwMEQwMDAwMDAwMDAwMDAwMDAwMDAwMDAwMDAwMDAz/wAARCABYAHA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DsQS1AwERAAIRAQMRAf/dAAQAl/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D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P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L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/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U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X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/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D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R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T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T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g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CAgIDAgMEAgIEBQQDBAUGBQUFBQYIBwcHBwcICwkJ&#10;CQkJCQsLCwsLCwsLDAwMDAwMDAwMDAwMDAwMDAwMDAwMAQMDAwcEBw0HBw0PDQ0NDw8ODg4ODw8M&#10;DAwMDA8PDAwMDAwMDwwMDAwMDAwMDAwMDAwMDAwMDAwMDAwMDAwMDAz/wAARCAMcBgIDAREAAhEB&#10;AxEB/90ABADB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9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D79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H79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L79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P79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T79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X79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b79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f79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D79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S+/W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T+/W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U+/W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D79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H79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L79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P79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T79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X79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b79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f79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D79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H79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L79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ses" style="position:absolute;left:840;top:14997;width:1320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">
                <v:imagedata r:id="rId7" o:title="ses" gain="69719f"/>
              </v:shape>
              <v:shape id="Picture 5" o:spid="_x0000_s1028" type="#_x0000_t75" alt="grant aid" style="position:absolute;left:10200;top:15119;width:1029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">
                <v:imagedata r:id="rId8" o:title="grant aid" gain="79922f"/>
              </v:shape>
              <v:shape id="Picture 6" o:spid="_x0000_s1029" type="#_x0000_t75" alt="local_network_fund_logo" style="position:absolute;left:3840;top:15119;width:1080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">
                <v:imagedata r:id="rId9" o:title="local_network_fund_logo"/>
              </v:shape>
              <v:shape id="Picture 7" o:spid="_x0000_s1030" type="#_x0000_t75" alt="sycf_logo_" style="position:absolute;left:6840;top:14999;width:2040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">
                <v:imagedata r:id="rId10" o:title="sycf_logo_"/>
              </v:shape>
              <w10:wrap anchory="page"/>
              <w10:anchorlock/>
            </v:group>
          </w:pict>
        </mc:Fallback>
      </mc:AlternateContent>
    </w:r>
    <w:r w:rsidR="00C51017" w:rsidRPr="00C51017">
      <w:rPr>
        <w:rFonts w:eastAsia="SimSun"/>
        <w:color w:val="0000FF"/>
        <w:sz w:val="16"/>
        <w:szCs w:val="16"/>
        <w:lang w:eastAsia="zh-CN"/>
      </w:rPr>
      <w:t>S</w:t>
    </w:r>
    <w:r w:rsidR="00331991" w:rsidRPr="00C51017">
      <w:rPr>
        <w:rFonts w:eastAsia="SimSun"/>
        <w:color w:val="0000FF"/>
        <w:sz w:val="16"/>
        <w:szCs w:val="16"/>
        <w:lang w:eastAsia="zh-CN"/>
      </w:rPr>
      <w:t>CA is a limited company by guarantee. Registration no: 05053668</w:t>
    </w:r>
  </w:p>
  <w:p w14:paraId="2F9CC2DA" w14:textId="77777777" w:rsidR="00C51017" w:rsidRPr="00C51017" w:rsidRDefault="00C51017" w:rsidP="00C51017">
    <w:pPr>
      <w:pStyle w:val="Footer"/>
      <w:jc w:val="right"/>
      <w:rPr>
        <w:rFonts w:ascii="Arial Unicode MS" w:eastAsia="Arial Unicode MS" w:hAnsi="Arial Unicode MS" w:cs="Arial Unicode MS"/>
        <w:sz w:val="16"/>
        <w:szCs w:val="16"/>
        <w:lang w:val="en-GB"/>
      </w:rPr>
    </w:pPr>
    <w:r w:rsidRPr="00C51017">
      <w:rPr>
        <w:rFonts w:ascii="Arial Unicode MS" w:eastAsia="Arial Unicode MS" w:hAnsi="Arial Unicode MS" w:cs="Arial Unicode MS"/>
        <w:color w:val="0000FF"/>
        <w:sz w:val="16"/>
        <w:szCs w:val="16"/>
        <w:lang w:eastAsia="zh-CN"/>
      </w:rPr>
      <w:t>Registered Charity no: 1119944</w:t>
    </w:r>
  </w:p>
  <w:p w14:paraId="2BEBF359" w14:textId="77777777" w:rsidR="00C51017" w:rsidRDefault="00C51017" w:rsidP="00113B6A">
    <w:pPr>
      <w:pStyle w:val="BodyTextIndent"/>
      <w:pBdr>
        <w:bottom w:val="none" w:sz="0" w:space="0" w:color="auto"/>
      </w:pBdr>
      <w:spacing w:beforeLines="50" w:before="120"/>
      <w:jc w:val="right"/>
      <w:rPr>
        <w:rFonts w:ascii="全真楷書" w:eastAsia="全真楷書"/>
        <w:sz w:val="14"/>
        <w:szCs w:val="14"/>
      </w:rPr>
    </w:pPr>
  </w:p>
  <w:p w14:paraId="15E3621E" w14:textId="77777777" w:rsidR="00331991" w:rsidRDefault="00331991">
    <w:pPr>
      <w:pStyle w:val="Footer"/>
      <w:rPr>
        <w:sz w:val="14"/>
        <w:szCs w:val="14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593DB" w14:textId="77777777" w:rsidR="007F753C" w:rsidRDefault="007F753C">
      <w:r>
        <w:separator/>
      </w:r>
    </w:p>
  </w:footnote>
  <w:footnote w:type="continuationSeparator" w:id="0">
    <w:p w14:paraId="14239324" w14:textId="77777777" w:rsidR="007F753C" w:rsidRDefault="007F75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D7E07"/>
    <w:multiLevelType w:val="hybridMultilevel"/>
    <w:tmpl w:val="278C7C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991"/>
    <w:rsid w:val="00033D9A"/>
    <w:rsid w:val="000E7E6A"/>
    <w:rsid w:val="00113B6A"/>
    <w:rsid w:val="00144CB3"/>
    <w:rsid w:val="001D6795"/>
    <w:rsid w:val="00200215"/>
    <w:rsid w:val="00221514"/>
    <w:rsid w:val="0025276C"/>
    <w:rsid w:val="002A331C"/>
    <w:rsid w:val="002D488C"/>
    <w:rsid w:val="00331991"/>
    <w:rsid w:val="003739FC"/>
    <w:rsid w:val="003A1790"/>
    <w:rsid w:val="003B6101"/>
    <w:rsid w:val="003C64E0"/>
    <w:rsid w:val="003D1116"/>
    <w:rsid w:val="004820D5"/>
    <w:rsid w:val="0048710C"/>
    <w:rsid w:val="005569A0"/>
    <w:rsid w:val="00575313"/>
    <w:rsid w:val="00685B6B"/>
    <w:rsid w:val="007F753C"/>
    <w:rsid w:val="00833FF2"/>
    <w:rsid w:val="008E06D9"/>
    <w:rsid w:val="00907872"/>
    <w:rsid w:val="0095796C"/>
    <w:rsid w:val="009E27BC"/>
    <w:rsid w:val="00A1131D"/>
    <w:rsid w:val="00A14031"/>
    <w:rsid w:val="00A16402"/>
    <w:rsid w:val="00A37E98"/>
    <w:rsid w:val="00A9371F"/>
    <w:rsid w:val="00B60A34"/>
    <w:rsid w:val="00BD3F3B"/>
    <w:rsid w:val="00C222A0"/>
    <w:rsid w:val="00C51017"/>
    <w:rsid w:val="00E0166B"/>
    <w:rsid w:val="00E57108"/>
    <w:rsid w:val="00E80A3A"/>
    <w:rsid w:val="00EC4A12"/>
    <w:rsid w:val="00F71F73"/>
    <w:rsid w:val="00F904F2"/>
    <w:rsid w:val="00FA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70EFE348"/>
  <w15:docId w15:val="{C713B329-CF1D-4031-9D4A-394FAD19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C64E0"/>
    <w:pPr>
      <w:widowControl w:val="0"/>
      <w:adjustRightInd w:val="0"/>
      <w:textAlignment w:val="baseline"/>
    </w:pPr>
    <w:rPr>
      <w:sz w:val="28"/>
      <w:szCs w:val="28"/>
      <w:lang w:val="en-US" w:eastAsia="zh-TW"/>
    </w:rPr>
  </w:style>
  <w:style w:type="paragraph" w:styleId="Heading1">
    <w:name w:val="heading 1"/>
    <w:basedOn w:val="Normal"/>
    <w:next w:val="Normal"/>
    <w:qFormat/>
    <w:rsid w:val="003C64E0"/>
    <w:pPr>
      <w:keepNext/>
      <w:widowControl/>
      <w:kinsoku w:val="0"/>
      <w:autoSpaceDE w:val="0"/>
      <w:autoSpaceDN w:val="0"/>
      <w:adjustRightInd/>
      <w:jc w:val="center"/>
      <w:textAlignment w:val="bottom"/>
      <w:outlineLvl w:val="0"/>
    </w:pPr>
    <w:rPr>
      <w:rFonts w:ascii="Comic Sans MS" w:hAnsi="Comic Sans MS"/>
      <w:kern w:val="2"/>
      <w:sz w:val="32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3C64E0"/>
    <w:pPr>
      <w:widowControl/>
      <w:pBdr>
        <w:bottom w:val="dashed" w:sz="6" w:space="1" w:color="auto"/>
      </w:pBdr>
      <w:tabs>
        <w:tab w:val="left" w:pos="567"/>
      </w:tabs>
      <w:autoSpaceDE w:val="0"/>
      <w:autoSpaceDN w:val="0"/>
      <w:ind w:firstLine="360"/>
      <w:jc w:val="both"/>
      <w:textAlignment w:val="bottom"/>
    </w:pPr>
    <w:rPr>
      <w:sz w:val="22"/>
      <w:lang w:val="en-GB"/>
    </w:rPr>
  </w:style>
  <w:style w:type="paragraph" w:customStyle="1" w:styleId="a">
    <w:name w:val="註解方塊文字"/>
    <w:basedOn w:val="Normal"/>
    <w:semiHidden/>
    <w:rsid w:val="003C64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C64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3C64E0"/>
    <w:pPr>
      <w:tabs>
        <w:tab w:val="center" w:pos="4153"/>
        <w:tab w:val="right" w:pos="8306"/>
      </w:tabs>
    </w:pPr>
  </w:style>
  <w:style w:type="paragraph" w:styleId="Date">
    <w:name w:val="Date"/>
    <w:basedOn w:val="Normal"/>
    <w:next w:val="Normal"/>
    <w:rsid w:val="003C64E0"/>
  </w:style>
  <w:style w:type="character" w:customStyle="1" w:styleId="FooterChar">
    <w:name w:val="Footer Char"/>
    <w:basedOn w:val="DefaultParagraphFont"/>
    <w:link w:val="Footer"/>
    <w:rsid w:val="00C51017"/>
    <w:rPr>
      <w:sz w:val="28"/>
      <w:szCs w:val="28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3D111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904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pendrive\Chinese%20School\Letters%2006-07\SDCS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6D3DE-BC0F-4597-B085-E338B8314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SDCS 2</Template>
  <TotalTime>127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Address</vt:lpstr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Address</dc:title>
  <dc:creator>Cheung</dc:creator>
  <cp:lastModifiedBy>Cheung, King (UG)</cp:lastModifiedBy>
  <cp:revision>11</cp:revision>
  <cp:lastPrinted>2021-07-30T17:40:00Z</cp:lastPrinted>
  <dcterms:created xsi:type="dcterms:W3CDTF">2021-07-30T16:07:00Z</dcterms:created>
  <dcterms:modified xsi:type="dcterms:W3CDTF">2021-07-30T20:13:00Z</dcterms:modified>
</cp:coreProperties>
</file>